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050" w:rsidRDefault="0087763A">
      <w:pPr>
        <w:sectPr w:rsidR="0070505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3181350</wp:posOffset>
            </wp:positionV>
            <wp:extent cx="2286000" cy="1714500"/>
            <wp:effectExtent l="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1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-9525</wp:posOffset>
            </wp:positionV>
            <wp:extent cx="2306955" cy="3076575"/>
            <wp:effectExtent l="0" t="0" r="0" b="9525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9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EA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6686550</wp:posOffset>
            </wp:positionH>
            <wp:positionV relativeFrom="paragraph">
              <wp:posOffset>2667000</wp:posOffset>
            </wp:positionV>
            <wp:extent cx="2377440" cy="2976555"/>
            <wp:effectExtent l="0" t="0" r="0" b="0"/>
            <wp:wrapNone/>
            <wp:docPr id="1" name="Imagen 1" descr="http://www.infohostel.com/img/image.php?tabla=Albergue&amp;campo=bfoto&amp;nombre_cod=Codigo&amp;count=0&amp;Codigo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fohostel.com/img/image.php?tabla=Albergue&amp;campo=bfoto&amp;nombre_cod=Codigo&amp;count=0&amp;Codigo=2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9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14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margin-left:517.45pt;margin-top:159pt;width:201.6pt;height:57pt;z-index:251664384;visibility:visible;mso-position-horizontal-relative:margin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" fillcolor="#dae1e8" stroked="f">
            <v:textbox>
              <w:txbxContent>
                <w:sdt>
                  <w:sdtPr>
                    <w:rPr>
                      <w:sz w:val="24"/>
                      <w:szCs w:val="24"/>
                    </w:rPr>
                    <w:alias w:val="Compañía"/>
                    <w:tag w:val="Compañía"/>
                    <w:id w:val="71674626"/>
                    <w:placeholder>
                      <w:docPart w:val="01998EFEC05C46B1BDB4C68341849C08"/>
                    </w:placeholder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p w:rsidR="00705050" w:rsidRPr="000E1EA5" w:rsidRDefault="000E1EA5" w:rsidP="0087763A">
                      <w:pPr>
                        <w:pStyle w:val="Ttulodelfolleto"/>
                        <w:jc w:val="center"/>
                      </w:pPr>
                      <w:r w:rsidRPr="0087763A">
                        <w:rPr>
                          <w:sz w:val="24"/>
                          <w:szCs w:val="24"/>
                        </w:rPr>
                        <w:t>Organiza Departamentos de Ingles y Educación Física (Ana Abad y Tomás Gracia)</w:t>
                      </w:r>
                    </w:p>
                  </w:sdtContent>
                </w:sdt>
              </w:txbxContent>
            </v:textbox>
            <w10:wrap anchorx="margin" anchory="page"/>
          </v:shape>
        </w:pict>
      </w:r>
      <w:r w:rsidR="0007014C">
        <w:rPr>
          <w:noProof/>
        </w:rPr>
        <w:pict>
          <v:shape id="Text Box 8" o:spid="_x0000_s1027" type="#_x0000_t202" style="position:absolute;margin-left:517.45pt;margin-top:180pt;width:201.6pt;height:23.7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" filled="f" stroked="f">
            <v:textbox>
              <w:txbxContent>
                <w:p w:rsidR="00705050" w:rsidRDefault="000E1EA5">
                  <w:pPr>
                    <w:pStyle w:val="Subttulodefolleto"/>
                  </w:pPr>
                  <w:r>
                    <w:t>3, 4 y 5 de MAYO de 2011</w:t>
                  </w:r>
                </w:p>
              </w:txbxContent>
            </v:textbox>
          </v:shape>
        </w:pict>
      </w:r>
      <w:r w:rsidR="0007014C">
        <w:rPr>
          <w:noProof/>
        </w:rPr>
        <w:pict>
          <v:shape id="Text Box 6" o:spid="_x0000_s1028" type="#_x0000_t202" style="position:absolute;margin-left:0;margin-top:0;width:147pt;height:141.45pt;z-index:251661312;visibility:visible;mso-position-horizontal:center;mso-position-horizontal-relative:page;mso-position-vertical:bottom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" fillcolor="#4f81bd [3204]" stroked="f">
            <v:fill opacity="0" color2="#b8cce4 [1300]" rotate="t" focusposition=",1" focussize="" focus="100%" type="gradientRadial">
              <o:fill v:ext="view" type="gradientCenter"/>
            </v:fill>
            <v:textbox style="mso-fit-shape-to-text:t" inset=",7.2pt,,7.2pt">
              <w:txbxContent>
                <w:sdt>
                  <w:sdtPr>
                    <w:alias w:val="Compañía"/>
                    <w:tag w:val="Compañía"/>
                    <w:id w:val="71749683"/>
                    <w:dataBinding w:prefixMappings="xmlns:ns0='http://schemas.openxmlformats.org/officeDocument/2006/extended-properties'" w:xpath="/ns0:Properties[1]/ns0:Company[1]" w:storeItemID="{6668398D-A668-4E3E-A5EB-62B293D839F1}"/>
                    <w:text/>
                  </w:sdtPr>
                  <w:sdtContent>
                    <w:p w:rsidR="00705050" w:rsidRPr="00BB4629" w:rsidRDefault="000E1EA5" w:rsidP="000E1EA5">
                      <w:pPr>
                        <w:pStyle w:val="Encabezadodelainformacindecontacto"/>
                        <w:jc w:val="center"/>
                      </w:pPr>
                      <w:r w:rsidRPr="000E1EA5">
                        <w:t xml:space="preserve">Organiza Departamentos de Ingles y Educación Física </w:t>
                      </w:r>
                      <w:r>
                        <w:t>(Ana Abad y Tomás Gracia)</w:t>
                      </w:r>
                    </w:p>
                  </w:sdtContent>
                </w:sdt>
                <w:sdt>
                  <w:sdtPr>
                    <w:alias w:val="Dirección"/>
                    <w:tag w:val="Dirección"/>
                    <w:id w:val="71749700"/>
                    <w:dataBinding w:prefixMappings="xmlns:ns0='http://schemas.microsoft.com/office/2006/coverPageProps'" w:xpath="/ns0:CoverPageProperties[1]/ns0:CompanyAddress[1]" w:storeItemID="{55AF091B-3C7A-41E3-B477-F2FDAA23CFDA}"/>
                    <w:text w:multiLine="1"/>
                  </w:sdtPr>
                  <w:sdtContent>
                    <w:p w:rsidR="00705050" w:rsidRPr="00BB4629" w:rsidRDefault="000E1EA5">
                      <w:pPr>
                        <w:pStyle w:val="Informacindecontacto"/>
                      </w:pPr>
                      <w:r w:rsidRPr="000E1EA5">
                        <w:t>SIES Bajo Cinca Mequinenza</w:t>
                      </w:r>
                    </w:p>
                  </w:sdtContent>
                </w:sdt>
                <w:p w:rsidR="00705050" w:rsidRPr="00BB4629" w:rsidRDefault="007E5522">
                  <w:pPr>
                    <w:pStyle w:val="Informacindecontacto"/>
                  </w:pPr>
                  <w:r>
                    <w:t xml:space="preserve">Teléfono: </w:t>
                  </w:r>
                  <w:sdt>
                    <w:sdtPr>
                      <w:alias w:val="Teléfono"/>
                      <w:tag w:val="Teléfono"/>
                      <w:id w:val="71749720"/>
                      <w:dataBinding w:prefixMappings="xmlns:ns0='http://schemas.microsoft.com/office/2006/coverPageProps'" w:xpath="/ns0:CoverPageProperties[1]/ns0:CompanyPhone[1]" w:storeItemID="{55AF091B-3C7A-41E3-B477-F2FDAA23CFDA}"/>
                      <w:text/>
                    </w:sdtPr>
                    <w:sdtContent>
                      <w:r w:rsidR="000E1EA5" w:rsidRPr="000E1EA5">
                        <w:t xml:space="preserve">974 </w:t>
                      </w:r>
                      <w:r w:rsidR="000E1EA5">
                        <w:t>46 50 73</w:t>
                      </w:r>
                    </w:sdtContent>
                  </w:sdt>
                </w:p>
                <w:p w:rsidR="00705050" w:rsidRPr="00B222BA" w:rsidRDefault="000E1EA5">
                  <w:pPr>
                    <w:pStyle w:val="Informacindecontacto"/>
                    <w:rPr>
                      <w:lang w:val="da-DK"/>
                    </w:rPr>
                  </w:pPr>
                  <w:r w:rsidRPr="000E1EA5">
                    <w:rPr>
                      <w:lang w:val="en-US"/>
                    </w:rPr>
                    <w:t>Email</w:t>
                  </w:r>
                  <w:r w:rsidR="007E5522" w:rsidRPr="000E1EA5">
                    <w:rPr>
                      <w:lang w:val="en-US"/>
                    </w:rPr>
                    <w:t xml:space="preserve">: </w:t>
                  </w:r>
                  <w:sdt>
                    <w:sdtPr>
                      <w:rPr>
                        <w:lang w:val="en-US"/>
                      </w:rPr>
                      <w:alias w:val="Fax"/>
                      <w:id w:val="71749740"/>
                      <w:dataBinding w:prefixMappings="xmlns:ns0='http://schemas.microsoft.com/office/2006/coverPageProps'" w:xpath="/ns0:CoverPageProperties[1]/ns0:CompanyFax[1]" w:storeItemID="{55AF091B-3C7A-41E3-B477-F2FDAA23CFDA}"/>
                      <w:text/>
                    </w:sdtPr>
                    <w:sdtContent>
                      <w:r w:rsidRPr="00751A3A">
                        <w:rPr>
                          <w:lang w:val="en-US"/>
                        </w:rPr>
                        <w:t>educandoelfisico@gmail.com</w:t>
                      </w:r>
                    </w:sdtContent>
                  </w:sdt>
                </w:p>
                <w:p w:rsidR="00705050" w:rsidRPr="000E1EA5" w:rsidRDefault="000E1EA5">
                  <w:pPr>
                    <w:pStyle w:val="DireccindelsitioWeb"/>
                    <w:rPr>
                      <w:sz w:val="18"/>
                      <w:szCs w:val="18"/>
                      <w:lang w:val="da-DK"/>
                    </w:rPr>
                  </w:pPr>
                  <w:r w:rsidRPr="00751A3A">
                    <w:rPr>
                      <w:sz w:val="18"/>
                      <w:szCs w:val="18"/>
                      <w:lang w:val="en-US"/>
                    </w:rPr>
                    <w:t>http://educandoelfisico@gmail.com</w:t>
                  </w:r>
                </w:p>
              </w:txbxContent>
            </v:textbox>
            <w10:wrap anchorx="page" anchory="margin"/>
          </v:shape>
        </w:pict>
      </w:r>
      <w:r w:rsidR="0007014C">
        <w:rPr>
          <w:noProof/>
        </w:rPr>
        <w:pict>
          <v:rect id="Rectangle 4" o:spid="_x0000_s1029" style="position:absolute;margin-left:312pt;margin-top:0;width:201.6pt;height:336.3pt;z-index:251660288;visibility:visible;mso-position-horizontal:righ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" fillcolor="#938953 [1614]" stroked="f">
            <v:fill opacity="0" color2="#ddd8c2 [2894]" focusposition=",1" focussize="" focus="100%" type="gradientRadial">
              <o:fill v:ext="view" type="gradientCenter"/>
            </v:fill>
            <v:textbox inset=",252pt">
              <w:txbxContent>
                <w:p w:rsidR="00705050" w:rsidRDefault="000E1EA5" w:rsidP="000E1EA5">
                  <w:pPr>
                    <w:pStyle w:val="Subttulodefolleto2"/>
                  </w:pPr>
                  <w:r>
                    <w:t>Albergue Juvenil Quinta Vista Alegre</w:t>
                  </w:r>
                </w:p>
                <w:p w:rsidR="000E1EA5" w:rsidRDefault="000E1EA5" w:rsidP="000E1EA5">
                  <w:pPr>
                    <w:pStyle w:val="Subttulodefolleto2"/>
                  </w:pPr>
                  <w:r>
                    <w:t xml:space="preserve">El </w:t>
                  </w:r>
                  <w:proofErr w:type="spellStart"/>
                  <w:r>
                    <w:t>Pueyo</w:t>
                  </w:r>
                  <w:proofErr w:type="spellEnd"/>
                  <w:r>
                    <w:t xml:space="preserve"> de Jaca (</w:t>
                  </w:r>
                  <w:proofErr w:type="spellStart"/>
                  <w:r>
                    <w:t>Panticosa</w:t>
                  </w:r>
                  <w:proofErr w:type="spellEnd"/>
                  <w:r>
                    <w:t>) 22662 Huesca</w:t>
                  </w:r>
                </w:p>
                <w:p w:rsidR="000E1EA5" w:rsidRPr="000E1EA5" w:rsidRDefault="000E1EA5" w:rsidP="000E1EA5">
                  <w:pPr>
                    <w:pStyle w:val="Subttulodefolleto2"/>
                  </w:pPr>
                  <w:proofErr w:type="spellStart"/>
                  <w:r>
                    <w:t>Tlf</w:t>
                  </w:r>
                  <w:proofErr w:type="spellEnd"/>
                  <w:r>
                    <w:t>: 974 48 70 45</w:t>
                  </w:r>
                </w:p>
              </w:txbxContent>
            </v:textbox>
            <w10:wrap anchorx="margin" anchory="margin"/>
          </v:rect>
        </w:pict>
      </w:r>
      <w:r w:rsidR="0007014C">
        <w:rPr>
          <w:noProof/>
        </w:rPr>
        <w:pict>
          <v:rect id="Rectangle 3" o:spid="_x0000_s1030" style="position:absolute;margin-left:312pt;margin-top:0;width:201.6pt;height:180pt;z-index:251659264;visibility:visible;mso-position-horizontal:right;mso-position-horizontal-relative:margin;mso-position-vertical:top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" fillcolor="#4f81bd [3204]" stroked="f">
            <v:fill color2="#b8cce4 [1300]" focusposition=",1" focussize="" focus="100%" type="gradientRadial">
              <o:fill v:ext="view" type="gradientCenter"/>
            </v:fill>
            <v:textbox>
              <w:txbxContent>
                <w:p w:rsidR="00705050" w:rsidRDefault="00705050"/>
              </w:txbxContent>
            </v:textbox>
            <w10:wrap anchorx="margin" anchory="margin"/>
          </v:rect>
        </w:pict>
      </w:r>
      <w:r w:rsidR="0007014C">
        <w:rPr>
          <w:noProof/>
        </w:rPr>
        <w:pict>
          <v:rect id="Rectangle 2" o:spid="_x0000_s1031" style="position:absolute;margin-left:0;margin-top:0;width:201.6pt;height:540pt;z-index:-251658240;visibility:visible;mso-position-horizontal:left;mso-position-horizontal-relative:margin;mso-position-vertical:bottom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" fillcolor="#938953 [1614]" stroked="f">
            <v:fill opacity="0" color2="#ddd8c2 [2894]" focusposition=",1" focussize="" focus="100%" type="gradientRadial">
              <o:fill v:ext="view" type="gradientCenter"/>
            </v:fill>
            <v:textbox>
              <w:txbxContent>
                <w:p w:rsidR="00705050" w:rsidRPr="00BB4629" w:rsidRDefault="000E1EA5" w:rsidP="00517C5C">
                  <w:pPr>
                    <w:pStyle w:val="Encabezadodeseccin2"/>
                    <w:jc w:val="both"/>
                  </w:pPr>
                  <w:r w:rsidRPr="000E1EA5">
                    <w:t>Actividades</w:t>
                  </w:r>
                  <w:r w:rsidR="00517C5C">
                    <w:t xml:space="preserve"> que vamos </w:t>
                  </w:r>
                  <w:r w:rsidRPr="000E1EA5">
                    <w:t xml:space="preserve"> a realizar</w:t>
                  </w:r>
                </w:p>
                <w:p w:rsidR="00705050" w:rsidRDefault="000E1EA5" w:rsidP="00517C5C">
                  <w:pPr>
                    <w:pStyle w:val="Copiadelfolleto"/>
                    <w:jc w:val="both"/>
                  </w:pPr>
                  <w:r w:rsidRPr="000E1EA5">
                    <w:t>Escalada: Situada a 5 minutos andando desde el albergue, con acceso a veh</w:t>
                  </w:r>
                  <w:r>
                    <w:t>ículos y mediante el sistema de top-</w:t>
                  </w:r>
                  <w:proofErr w:type="spellStart"/>
                  <w:r>
                    <w:t>rop</w:t>
                  </w:r>
                  <w:proofErr w:type="spellEnd"/>
                </w:p>
                <w:p w:rsidR="000E1EA5" w:rsidRDefault="000E1EA5" w:rsidP="00517C5C">
                  <w:pPr>
                    <w:pStyle w:val="Copiadelfolleto"/>
                    <w:jc w:val="both"/>
                  </w:pPr>
                  <w:r>
                    <w:t>Rappel: Situ</w:t>
                  </w:r>
                  <w:r w:rsidR="00557479">
                    <w:t>ada junto a la zona de escalada, con acceso mediante un pasamanos asegurado. Tanto la escalada como el rappel permiten distintos niveles de dificultad y alturas desde los 8 a 11 metros</w:t>
                  </w:r>
                </w:p>
                <w:p w:rsidR="00557479" w:rsidRDefault="00557479" w:rsidP="00517C5C">
                  <w:pPr>
                    <w:pStyle w:val="Copiadelfolleto"/>
                    <w:jc w:val="both"/>
                  </w:pPr>
                  <w:proofErr w:type="spellStart"/>
                  <w:r>
                    <w:t>Tirolina</w:t>
                  </w:r>
                  <w:proofErr w:type="spellEnd"/>
                  <w:r>
                    <w:t xml:space="preserve">: Tenemos dos posibilidades, una dentro del mismo recinto del albergue y otra situada en la zona de la Ermita de Santa </w:t>
                  </w:r>
                  <w:r w:rsidR="00517C5C">
                    <w:t>E</w:t>
                  </w:r>
                  <w:r>
                    <w:t>lena</w:t>
                  </w:r>
                </w:p>
                <w:p w:rsidR="00557479" w:rsidRDefault="00557479" w:rsidP="00517C5C">
                  <w:pPr>
                    <w:pStyle w:val="Copiadelfolleto"/>
                    <w:jc w:val="both"/>
                  </w:pPr>
                  <w:r>
                    <w:t xml:space="preserve">Senderismo: Excursión por PR desde el albergue a los miradores de Santa María en </w:t>
                  </w:r>
                  <w:proofErr w:type="spellStart"/>
                  <w:r>
                    <w:t>Panticosa</w:t>
                  </w:r>
                  <w:proofErr w:type="spellEnd"/>
                </w:p>
                <w:p w:rsidR="00557479" w:rsidRDefault="00557479" w:rsidP="00517C5C">
                  <w:pPr>
                    <w:pStyle w:val="Copiadelfolleto"/>
                    <w:jc w:val="both"/>
                  </w:pPr>
                  <w:r>
                    <w:t xml:space="preserve">Vía Ferrara, vía de iniciación con desnivel y dificultad reducidas situadas en el acceso a la Ermita de Santa </w:t>
                  </w:r>
                  <w:r w:rsidR="00517C5C">
                    <w:t>E</w:t>
                  </w:r>
                  <w:r>
                    <w:t>lena</w:t>
                  </w:r>
                </w:p>
                <w:p w:rsidR="00557479" w:rsidRPr="000E1EA5" w:rsidRDefault="00557479" w:rsidP="00517C5C">
                  <w:pPr>
                    <w:pStyle w:val="Copiadelfolleto"/>
                    <w:jc w:val="both"/>
                  </w:pPr>
                  <w:proofErr w:type="spellStart"/>
                  <w:r>
                    <w:t>Barranquismo</w:t>
                  </w:r>
                  <w:proofErr w:type="spellEnd"/>
                  <w:r>
                    <w:t xml:space="preserve">: Si las condiciones del barranco lo permiten realizaremos el barranco del </w:t>
                  </w:r>
                  <w:proofErr w:type="spellStart"/>
                  <w:r>
                    <w:t>Gorgol</w:t>
                  </w:r>
                  <w:proofErr w:type="spellEnd"/>
                  <w:r>
                    <w:t xml:space="preserve"> situado junto a </w:t>
                  </w:r>
                  <w:proofErr w:type="spellStart"/>
                  <w:r>
                    <w:t>Tramacastilla</w:t>
                  </w:r>
                  <w:proofErr w:type="spellEnd"/>
                  <w:r>
                    <w:t xml:space="preserve">, en donde comenzaremos por un salto de unos 3 metros de altura, seguido de una </w:t>
                  </w:r>
                  <w:proofErr w:type="spellStart"/>
                  <w:r>
                    <w:t>tirolina</w:t>
                  </w:r>
                  <w:proofErr w:type="spellEnd"/>
                  <w:r>
                    <w:t xml:space="preserve"> dentro del barranco y terminando con un rappel de unos 13 metros.</w:t>
                  </w:r>
                </w:p>
                <w:p w:rsidR="00705050" w:rsidRDefault="00557479" w:rsidP="00517C5C">
                  <w:pPr>
                    <w:pStyle w:val="Encabezadodeseccin2"/>
                    <w:jc w:val="both"/>
                  </w:pPr>
                  <w:r>
                    <w:t xml:space="preserve">Para todas las actividades hay contratado un seguro de accidentes específico para actividades de </w:t>
                  </w:r>
                  <w:proofErr w:type="spellStart"/>
                  <w:r>
                    <w:t>multiaventura</w:t>
                  </w:r>
                  <w:proofErr w:type="spellEnd"/>
                  <w:r>
                    <w:t>.</w:t>
                  </w:r>
                </w:p>
                <w:p w:rsidR="00557479" w:rsidRPr="00BB4629" w:rsidRDefault="00557479" w:rsidP="00517C5C">
                  <w:pPr>
                    <w:pStyle w:val="Encabezadodeseccin2"/>
                    <w:jc w:val="both"/>
                  </w:pPr>
                  <w:r>
                    <w:t xml:space="preserve">El monitor responsable de las actividades está titulado por la Escuela Española de Montaña de </w:t>
                  </w:r>
                  <w:proofErr w:type="spellStart"/>
                  <w:r>
                    <w:t>Benasque</w:t>
                  </w:r>
                  <w:proofErr w:type="spellEnd"/>
                </w:p>
                <w:p w:rsidR="00705050" w:rsidRPr="00BB4629" w:rsidRDefault="00705050" w:rsidP="00557479">
                  <w:pPr>
                    <w:pStyle w:val="Copiadelfolleto"/>
                  </w:pPr>
                </w:p>
              </w:txbxContent>
            </v:textbox>
            <w10:wrap anchorx="margin" anchory="margin"/>
          </v:rect>
        </w:pict>
      </w:r>
    </w:p>
    <w:p w:rsidR="00705050" w:rsidRDefault="0007014C">
      <w:r>
        <w:rPr>
          <w:noProof/>
        </w:rPr>
        <w:lastRenderedPageBreak/>
        <w:pict>
          <v:shape id="Cuadro de texto 2" o:spid="_x0000_s1032" type="#_x0000_t202" style="position:absolute;margin-left:20.25pt;margin-top:164.65pt;width:153pt;height:110.55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" strokecolor="white [3212]">
            <v:textbox style="mso-fit-shape-to-text:t">
              <w:txbxContent>
                <w:p w:rsidR="0087763A" w:rsidRPr="0087763A" w:rsidRDefault="0087763A" w:rsidP="0087763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Salida del rappel</w:t>
                  </w:r>
                </w:p>
              </w:txbxContent>
            </v:textbox>
          </v:shape>
        </w:pict>
      </w:r>
      <w:r w:rsidR="00EF496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2743200" cy="2057400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>
        <w:rPr>
          <w:noProof/>
        </w:rPr>
        <w:pict>
          <v:rect id="Rectangle 13" o:spid="_x0000_s1035" style="width:193.5pt;height:156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" fillcolor="#938953 [1614]" stroked="f">
            <v:fill color2="#eeece1 [3214]" o:opacity2="50462f" focus="100%" type="gradientRadial">
              <o:fill v:ext="view" type="gradientCenter"/>
            </v:fill>
            <w10:wrap type="none"/>
            <w10:anchorlock/>
          </v:rect>
        </w:pict>
      </w:r>
    </w:p>
    <w:p w:rsidR="0087763A" w:rsidRDefault="0087763A">
      <w:pPr>
        <w:pStyle w:val="Encabezadodeseccin1"/>
      </w:pPr>
    </w:p>
    <w:p w:rsidR="00705050" w:rsidRDefault="00557479">
      <w:pPr>
        <w:pStyle w:val="Encabezadodeseccin1"/>
      </w:pPr>
      <w:proofErr w:type="spellStart"/>
      <w:r w:rsidRPr="00557479">
        <w:t>Planing</w:t>
      </w:r>
      <w:proofErr w:type="spellEnd"/>
      <w:r w:rsidRPr="00557479">
        <w:t xml:space="preserve"> diario de las Actividades</w:t>
      </w:r>
    </w:p>
    <w:p w:rsidR="00517C5C" w:rsidRPr="00B222BA" w:rsidRDefault="00517C5C">
      <w:pPr>
        <w:pStyle w:val="Encabezadodeseccin1"/>
        <w:rPr>
          <w:lang w:val="da-DK"/>
        </w:rPr>
      </w:pPr>
      <w:r>
        <w:t>Día 3 de Mayo de 2011</w:t>
      </w:r>
    </w:p>
    <w:p w:rsidR="00705050" w:rsidRDefault="00557479" w:rsidP="00557479">
      <w:pPr>
        <w:pStyle w:val="Copiadelfolleto"/>
      </w:pPr>
      <w:r w:rsidRPr="00557479">
        <w:t>8</w:t>
      </w:r>
      <w:r>
        <w:t>:30</w:t>
      </w:r>
      <w:r>
        <w:tab/>
        <w:t>Salida desde Mequinenza hacia el albergue</w:t>
      </w:r>
    </w:p>
    <w:p w:rsidR="00557479" w:rsidRDefault="00557479" w:rsidP="00557479">
      <w:pPr>
        <w:pStyle w:val="Copiadelfolleto"/>
      </w:pPr>
      <w:r>
        <w:t>11:00</w:t>
      </w:r>
      <w:r>
        <w:tab/>
        <w:t>Llegada al Albergue y reparto de habitaciones</w:t>
      </w:r>
    </w:p>
    <w:p w:rsidR="00557479" w:rsidRDefault="00557479" w:rsidP="00557479">
      <w:pPr>
        <w:pStyle w:val="Copiadelfolleto"/>
      </w:pPr>
      <w:r>
        <w:t>11:30</w:t>
      </w:r>
      <w:r>
        <w:tab/>
        <w:t>Excursión al mirador de Santa María</w:t>
      </w:r>
    </w:p>
    <w:p w:rsidR="00557479" w:rsidRDefault="00517C5C" w:rsidP="00557479">
      <w:pPr>
        <w:pStyle w:val="Copiadelfolleto"/>
      </w:pPr>
      <w:r>
        <w:t>14:15</w:t>
      </w:r>
      <w:r>
        <w:tab/>
        <w:t>Comida en el Albergue</w:t>
      </w:r>
    </w:p>
    <w:p w:rsidR="00517C5C" w:rsidRDefault="00517C5C" w:rsidP="00557479">
      <w:pPr>
        <w:pStyle w:val="Copiadelfolleto"/>
      </w:pPr>
      <w:r>
        <w:t>15:00</w:t>
      </w:r>
      <w:r>
        <w:tab/>
        <w:t>Tiempo libre</w:t>
      </w:r>
    </w:p>
    <w:p w:rsidR="00517C5C" w:rsidRDefault="00517C5C" w:rsidP="00557479">
      <w:pPr>
        <w:pStyle w:val="Copiadelfolleto"/>
      </w:pPr>
      <w:r>
        <w:t>16:00</w:t>
      </w:r>
      <w:r>
        <w:tab/>
        <w:t>Actividad de Rappel y Escalada</w:t>
      </w:r>
    </w:p>
    <w:p w:rsidR="00517C5C" w:rsidRDefault="00517C5C" w:rsidP="00557479">
      <w:pPr>
        <w:pStyle w:val="Copiadelfolleto"/>
      </w:pPr>
      <w:r>
        <w:t>18:00</w:t>
      </w:r>
      <w:r>
        <w:tab/>
        <w:t>Merienda</w:t>
      </w:r>
    </w:p>
    <w:p w:rsidR="00517C5C" w:rsidRDefault="00517C5C" w:rsidP="00557479">
      <w:pPr>
        <w:pStyle w:val="Copiadelfolleto"/>
      </w:pPr>
      <w:r>
        <w:t>18:00</w:t>
      </w:r>
      <w:r>
        <w:tab/>
        <w:t>Actividad de Rappel y Escalada</w:t>
      </w:r>
    </w:p>
    <w:p w:rsidR="00517C5C" w:rsidRDefault="00517C5C" w:rsidP="00557479">
      <w:pPr>
        <w:pStyle w:val="Copiadelfolleto"/>
      </w:pPr>
      <w:r>
        <w:t>19:30</w:t>
      </w:r>
      <w:r>
        <w:tab/>
        <w:t>Duchas y TL</w:t>
      </w:r>
    </w:p>
    <w:p w:rsidR="00517C5C" w:rsidRDefault="00517C5C" w:rsidP="00557479">
      <w:pPr>
        <w:pStyle w:val="Copiadelfolleto"/>
      </w:pPr>
      <w:r>
        <w:t>20:00</w:t>
      </w:r>
      <w:r>
        <w:tab/>
        <w:t>Cena</w:t>
      </w:r>
    </w:p>
    <w:p w:rsidR="00517C5C" w:rsidRDefault="00517C5C" w:rsidP="00557479">
      <w:pPr>
        <w:pStyle w:val="Copiadelfolleto"/>
      </w:pPr>
      <w:r>
        <w:t>21:00</w:t>
      </w:r>
      <w:r>
        <w:tab/>
        <w:t>TL</w:t>
      </w:r>
    </w:p>
    <w:p w:rsidR="00517C5C" w:rsidRDefault="00517C5C" w:rsidP="00557479">
      <w:pPr>
        <w:pStyle w:val="Copiadelfolleto"/>
      </w:pPr>
      <w:r>
        <w:t>22:00</w:t>
      </w:r>
      <w:r>
        <w:tab/>
        <w:t>Actividad nocturna</w:t>
      </w:r>
    </w:p>
    <w:p w:rsidR="00705050" w:rsidRPr="00B222BA" w:rsidRDefault="00705050">
      <w:pPr>
        <w:pStyle w:val="Encabezadodeseccin2"/>
      </w:pPr>
    </w:p>
    <w:p w:rsidR="00705050" w:rsidRPr="00B222BA" w:rsidRDefault="00705050">
      <w:pPr>
        <w:pStyle w:val="Encabezadodeseccin2"/>
      </w:pPr>
    </w:p>
    <w:p w:rsidR="00705050" w:rsidRPr="00B222BA" w:rsidRDefault="00517C5C">
      <w:pPr>
        <w:pStyle w:val="Encabezadodeseccin1"/>
        <w:rPr>
          <w:lang w:val="da-DK"/>
        </w:rPr>
      </w:pPr>
      <w:r w:rsidRPr="00517C5C">
        <w:lastRenderedPageBreak/>
        <w:t xml:space="preserve">Día </w:t>
      </w:r>
      <w:r>
        <w:t>4</w:t>
      </w:r>
      <w:r w:rsidRPr="00517C5C">
        <w:t xml:space="preserve"> de Mayo de 2011</w:t>
      </w:r>
    </w:p>
    <w:p w:rsidR="00517C5C" w:rsidRDefault="00517C5C" w:rsidP="00517C5C">
      <w:pPr>
        <w:pStyle w:val="Copiadelfolleto"/>
      </w:pPr>
      <w:r w:rsidRPr="00557479">
        <w:t>8</w:t>
      </w:r>
      <w:r>
        <w:t>:00</w:t>
      </w:r>
      <w:r>
        <w:tab/>
        <w:t>Diana</w:t>
      </w:r>
    </w:p>
    <w:p w:rsidR="00517C5C" w:rsidRDefault="00517C5C" w:rsidP="00517C5C">
      <w:pPr>
        <w:pStyle w:val="Copiadelfolleto"/>
      </w:pPr>
      <w:r>
        <w:t>8:30</w:t>
      </w:r>
      <w:r>
        <w:tab/>
        <w:t>Limpieza de habitaciones</w:t>
      </w:r>
    </w:p>
    <w:p w:rsidR="00517C5C" w:rsidRDefault="00517C5C" w:rsidP="00517C5C">
      <w:pPr>
        <w:pStyle w:val="Copiadelfolleto"/>
      </w:pPr>
      <w:r>
        <w:t>9:00</w:t>
      </w:r>
      <w:r>
        <w:tab/>
        <w:t>Desayuno</w:t>
      </w:r>
    </w:p>
    <w:p w:rsidR="00517C5C" w:rsidRDefault="00517C5C" w:rsidP="00517C5C">
      <w:pPr>
        <w:pStyle w:val="Copiadelfolleto"/>
      </w:pPr>
      <w:r>
        <w:t>10:00</w:t>
      </w:r>
      <w:r>
        <w:tab/>
        <w:t>Excursión a Dolmen y Ermita de Sª Elena</w:t>
      </w:r>
    </w:p>
    <w:p w:rsidR="00517C5C" w:rsidRDefault="00517C5C" w:rsidP="00517C5C">
      <w:pPr>
        <w:pStyle w:val="Copiadelfolleto"/>
      </w:pPr>
      <w:r>
        <w:t>11:00</w:t>
      </w:r>
      <w:r>
        <w:tab/>
        <w:t xml:space="preserve">Vía </w:t>
      </w:r>
      <w:proofErr w:type="spellStart"/>
      <w:r>
        <w:t>Ferrata</w:t>
      </w:r>
      <w:proofErr w:type="spellEnd"/>
      <w:r>
        <w:t xml:space="preserve"> de Santa Elena</w:t>
      </w:r>
    </w:p>
    <w:p w:rsidR="00517C5C" w:rsidRDefault="00517C5C" w:rsidP="00517C5C">
      <w:pPr>
        <w:pStyle w:val="Copiadelfolleto"/>
      </w:pPr>
      <w:r>
        <w:t>12:00</w:t>
      </w:r>
      <w:r>
        <w:tab/>
        <w:t>Visita a la Ermita y Puesto Militar</w:t>
      </w:r>
    </w:p>
    <w:p w:rsidR="00517C5C" w:rsidRDefault="00517C5C" w:rsidP="00517C5C">
      <w:pPr>
        <w:pStyle w:val="Copiadelfolleto"/>
      </w:pPr>
      <w:r>
        <w:t>13:30</w:t>
      </w:r>
      <w:r>
        <w:tab/>
        <w:t>Comida de Picnic o en el Albergue</w:t>
      </w:r>
    </w:p>
    <w:p w:rsidR="00517C5C" w:rsidRDefault="00517C5C" w:rsidP="00517C5C">
      <w:pPr>
        <w:pStyle w:val="Copiadelfolleto"/>
      </w:pPr>
      <w:r>
        <w:t>14:00</w:t>
      </w:r>
      <w:r>
        <w:tab/>
        <w:t>Tiempo libre</w:t>
      </w:r>
    </w:p>
    <w:p w:rsidR="00517C5C" w:rsidRDefault="00517C5C" w:rsidP="00517C5C">
      <w:pPr>
        <w:pStyle w:val="Copiadelfolleto"/>
      </w:pPr>
      <w:r>
        <w:t>15:30</w:t>
      </w:r>
      <w:r>
        <w:tab/>
      </w:r>
      <w:proofErr w:type="spellStart"/>
      <w:r>
        <w:t>Tirolina</w:t>
      </w:r>
      <w:proofErr w:type="spellEnd"/>
    </w:p>
    <w:p w:rsidR="00517C5C" w:rsidRDefault="00517C5C" w:rsidP="00517C5C">
      <w:pPr>
        <w:pStyle w:val="Copiadelfolleto"/>
      </w:pPr>
      <w:r>
        <w:t>18:00</w:t>
      </w:r>
      <w:r>
        <w:tab/>
        <w:t>Merienda y vuelta al Albergue</w:t>
      </w:r>
    </w:p>
    <w:p w:rsidR="00517C5C" w:rsidRDefault="00517C5C" w:rsidP="00517C5C">
      <w:pPr>
        <w:pStyle w:val="Copiadelfolleto"/>
      </w:pPr>
      <w:r>
        <w:t>18:30</w:t>
      </w:r>
      <w:r>
        <w:tab/>
        <w:t>Excursión medioambiental</w:t>
      </w:r>
    </w:p>
    <w:p w:rsidR="00517C5C" w:rsidRDefault="00517C5C" w:rsidP="00517C5C">
      <w:pPr>
        <w:pStyle w:val="Copiadelfolleto"/>
      </w:pPr>
      <w:r>
        <w:t>19:30</w:t>
      </w:r>
      <w:r>
        <w:tab/>
        <w:t>Duchas y TL</w:t>
      </w:r>
    </w:p>
    <w:p w:rsidR="00517C5C" w:rsidRDefault="00517C5C" w:rsidP="00517C5C">
      <w:pPr>
        <w:pStyle w:val="Copiadelfolleto"/>
      </w:pPr>
      <w:r>
        <w:t>20:00</w:t>
      </w:r>
      <w:r>
        <w:tab/>
        <w:t>Cena</w:t>
      </w:r>
    </w:p>
    <w:p w:rsidR="00517C5C" w:rsidRDefault="00517C5C" w:rsidP="00517C5C">
      <w:pPr>
        <w:pStyle w:val="Copiadelfolleto"/>
      </w:pPr>
      <w:r>
        <w:t>21:00</w:t>
      </w:r>
      <w:r>
        <w:tab/>
        <w:t>TL</w:t>
      </w:r>
    </w:p>
    <w:p w:rsidR="00517C5C" w:rsidRDefault="00517C5C" w:rsidP="00517C5C">
      <w:pPr>
        <w:pStyle w:val="Copiadelfolleto"/>
      </w:pPr>
      <w:r>
        <w:t>22:00</w:t>
      </w:r>
      <w:r>
        <w:tab/>
        <w:t>Actividad nocturna</w:t>
      </w:r>
    </w:p>
    <w:p w:rsidR="00705050" w:rsidRDefault="00C87417" w:rsidP="00517C5C">
      <w:pPr>
        <w:pStyle w:val="Copiadelfolleto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-1270</wp:posOffset>
            </wp:positionV>
            <wp:extent cx="1914525" cy="2553070"/>
            <wp:effectExtent l="0" t="0" r="0" b="0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C5C" w:rsidRDefault="00517C5C" w:rsidP="00517C5C">
      <w:pPr>
        <w:pStyle w:val="Copiadelfolleto"/>
      </w:pPr>
    </w:p>
    <w:p w:rsidR="00517C5C" w:rsidRDefault="00517C5C" w:rsidP="00517C5C">
      <w:pPr>
        <w:pStyle w:val="Copiadelfolleto"/>
      </w:pPr>
    </w:p>
    <w:p w:rsidR="00517C5C" w:rsidRDefault="00517C5C" w:rsidP="00517C5C">
      <w:pPr>
        <w:pStyle w:val="Copiadelfolleto"/>
      </w:pPr>
    </w:p>
    <w:p w:rsidR="00517C5C" w:rsidRDefault="00517C5C" w:rsidP="00517C5C">
      <w:pPr>
        <w:pStyle w:val="Copiadelfolleto"/>
      </w:pPr>
    </w:p>
    <w:p w:rsidR="00517C5C" w:rsidRDefault="00517C5C" w:rsidP="00517C5C">
      <w:pPr>
        <w:pStyle w:val="Copiadelfolleto"/>
      </w:pPr>
    </w:p>
    <w:p w:rsidR="00517C5C" w:rsidRDefault="00517C5C" w:rsidP="00517C5C">
      <w:pPr>
        <w:pStyle w:val="Copiadelfolleto"/>
      </w:pPr>
    </w:p>
    <w:p w:rsidR="00517C5C" w:rsidRDefault="00517C5C" w:rsidP="00517C5C">
      <w:pPr>
        <w:pStyle w:val="Copiadelfolleto"/>
      </w:pPr>
    </w:p>
    <w:p w:rsidR="00517C5C" w:rsidRDefault="00517C5C" w:rsidP="00517C5C">
      <w:pPr>
        <w:pStyle w:val="Copiadelfolleto"/>
      </w:pPr>
    </w:p>
    <w:p w:rsidR="00517C5C" w:rsidRDefault="00517C5C" w:rsidP="00517C5C">
      <w:pPr>
        <w:pStyle w:val="Copiadelfolleto"/>
      </w:pPr>
    </w:p>
    <w:p w:rsidR="00517C5C" w:rsidRPr="00B222BA" w:rsidRDefault="0007014C" w:rsidP="00517C5C">
      <w:pPr>
        <w:pStyle w:val="Copiadelfolleto"/>
      </w:pPr>
      <w:r>
        <w:rPr>
          <w:noProof/>
        </w:rPr>
        <w:pict>
          <v:shape id="_x0000_s1033" type="#_x0000_t202" style="position:absolute;margin-left:27.75pt;margin-top:5.25pt;width:153pt;height:110.55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" strokecolor="white [3212]">
            <v:textbox style="mso-fit-shape-to-text:t">
              <w:txbxContent>
                <w:p w:rsidR="0087763A" w:rsidRPr="0087763A" w:rsidRDefault="0087763A" w:rsidP="0087763A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Escalada a 5 m</w:t>
                  </w:r>
                  <w:bookmarkStart w:id="0" w:name="_GoBack"/>
                  <w:r>
                    <w:rPr>
                      <w:sz w:val="18"/>
                      <w:szCs w:val="18"/>
                    </w:rPr>
                    <w:t>in del Albergue</w:t>
                  </w:r>
                  <w:bookmarkEnd w:id="0"/>
                </w:p>
              </w:txbxContent>
            </v:textbox>
          </v:shape>
        </w:pict>
      </w:r>
    </w:p>
    <w:p w:rsidR="00517C5C" w:rsidRPr="00B222BA" w:rsidRDefault="00517C5C" w:rsidP="00517C5C">
      <w:pPr>
        <w:pStyle w:val="Encabezadodeseccin1"/>
        <w:rPr>
          <w:lang w:val="da-DK"/>
        </w:rPr>
      </w:pPr>
      <w:r w:rsidRPr="00517C5C">
        <w:lastRenderedPageBreak/>
        <w:t xml:space="preserve">Día </w:t>
      </w:r>
      <w:r>
        <w:t>5</w:t>
      </w:r>
      <w:r w:rsidRPr="00517C5C">
        <w:t xml:space="preserve"> de Mayo de 2011</w:t>
      </w:r>
    </w:p>
    <w:p w:rsidR="00517C5C" w:rsidRDefault="00517C5C" w:rsidP="00517C5C">
      <w:pPr>
        <w:pStyle w:val="Copiadelfolleto"/>
      </w:pPr>
      <w:r w:rsidRPr="00557479">
        <w:t>8</w:t>
      </w:r>
      <w:r>
        <w:t>:00</w:t>
      </w:r>
      <w:r>
        <w:tab/>
        <w:t>Diana</w:t>
      </w:r>
    </w:p>
    <w:p w:rsidR="00517C5C" w:rsidRDefault="00517C5C" w:rsidP="00517C5C">
      <w:pPr>
        <w:pStyle w:val="Copiadelfolleto"/>
      </w:pPr>
      <w:r>
        <w:t>8:30</w:t>
      </w:r>
      <w:r>
        <w:tab/>
        <w:t>Limpieza de habitaciones</w:t>
      </w:r>
    </w:p>
    <w:p w:rsidR="00517C5C" w:rsidRDefault="00517C5C" w:rsidP="00517C5C">
      <w:pPr>
        <w:pStyle w:val="Copiadelfolleto"/>
      </w:pPr>
      <w:r>
        <w:t>9:00</w:t>
      </w:r>
      <w:r>
        <w:tab/>
        <w:t>Desayuno</w:t>
      </w:r>
    </w:p>
    <w:p w:rsidR="00517C5C" w:rsidRDefault="00517C5C" w:rsidP="00517C5C">
      <w:pPr>
        <w:pStyle w:val="Copiadelfolleto"/>
      </w:pPr>
      <w:r>
        <w:t>10:00</w:t>
      </w:r>
      <w:r>
        <w:tab/>
        <w:t xml:space="preserve">Barranco del </w:t>
      </w:r>
      <w:proofErr w:type="spellStart"/>
      <w:r>
        <w:t>Gorgol</w:t>
      </w:r>
      <w:proofErr w:type="spellEnd"/>
    </w:p>
    <w:p w:rsidR="00517C5C" w:rsidRDefault="00517C5C" w:rsidP="00517C5C">
      <w:pPr>
        <w:pStyle w:val="Copiadelfolleto"/>
      </w:pPr>
      <w:r>
        <w:t>13:30</w:t>
      </w:r>
      <w:r>
        <w:tab/>
        <w:t xml:space="preserve">Comida en el </w:t>
      </w:r>
      <w:proofErr w:type="spellStart"/>
      <w:r>
        <w:t>Alberuge</w:t>
      </w:r>
      <w:proofErr w:type="spellEnd"/>
    </w:p>
    <w:p w:rsidR="00517C5C" w:rsidRDefault="00517C5C" w:rsidP="00517C5C">
      <w:pPr>
        <w:pStyle w:val="Copiadelfolleto"/>
      </w:pPr>
      <w:r>
        <w:t>1</w:t>
      </w:r>
      <w:r w:rsidR="004765E0">
        <w:t>4</w:t>
      </w:r>
      <w:r>
        <w:t>:</w:t>
      </w:r>
      <w:r w:rsidR="004765E0">
        <w:t>15</w:t>
      </w:r>
      <w:r>
        <w:tab/>
        <w:t>Paseo por el pueblo</w:t>
      </w:r>
    </w:p>
    <w:p w:rsidR="00517C5C" w:rsidRDefault="00517C5C" w:rsidP="00517C5C">
      <w:pPr>
        <w:pStyle w:val="Copiadelfolleto"/>
      </w:pPr>
      <w:r>
        <w:t>1</w:t>
      </w:r>
      <w:r w:rsidR="004765E0">
        <w:t>5</w:t>
      </w:r>
      <w:r>
        <w:t>:30</w:t>
      </w:r>
      <w:r>
        <w:tab/>
      </w:r>
      <w:r w:rsidR="00751A3A">
        <w:t xml:space="preserve">Excursión </w:t>
      </w:r>
      <w:proofErr w:type="spellStart"/>
      <w:r w:rsidR="00751A3A">
        <w:t>Ibon</w:t>
      </w:r>
      <w:proofErr w:type="spellEnd"/>
      <w:r w:rsidR="00751A3A">
        <w:t xml:space="preserve"> de </w:t>
      </w:r>
      <w:proofErr w:type="spellStart"/>
      <w:r w:rsidR="00751A3A">
        <w:t>Piedrafita</w:t>
      </w:r>
      <w:proofErr w:type="spellEnd"/>
    </w:p>
    <w:p w:rsidR="00517C5C" w:rsidRDefault="00517C5C" w:rsidP="00517C5C">
      <w:pPr>
        <w:pStyle w:val="Copiadelfolleto"/>
      </w:pPr>
      <w:r>
        <w:t>1</w:t>
      </w:r>
      <w:r w:rsidR="00751A3A">
        <w:t>9</w:t>
      </w:r>
      <w:r>
        <w:t>:</w:t>
      </w:r>
      <w:r w:rsidR="00751A3A">
        <w:t>3</w:t>
      </w:r>
      <w:r>
        <w:t>0</w:t>
      </w:r>
      <w:r>
        <w:tab/>
      </w:r>
      <w:r w:rsidR="00751A3A">
        <w:t>Salida</w:t>
      </w:r>
      <w:r w:rsidR="004765E0">
        <w:t xml:space="preserve"> a Mequinenza</w:t>
      </w:r>
    </w:p>
    <w:p w:rsidR="00751A3A" w:rsidRDefault="00751A3A" w:rsidP="00517C5C">
      <w:pPr>
        <w:pStyle w:val="Copiadelfolleto"/>
      </w:pPr>
      <w:r>
        <w:t>22:00</w:t>
      </w:r>
      <w:r>
        <w:tab/>
        <w:t>Llegada a Mequinenza</w:t>
      </w:r>
    </w:p>
    <w:p w:rsidR="00705050" w:rsidRPr="00B222BA" w:rsidRDefault="00705050">
      <w:pPr>
        <w:pStyle w:val="Encabezadodeseccin2"/>
      </w:pPr>
    </w:p>
    <w:p w:rsidR="00705050" w:rsidRDefault="00C87417" w:rsidP="00C87417">
      <w:pPr>
        <w:pStyle w:val="Copiadelfolleto"/>
      </w:pPr>
      <w:r>
        <w:t>En caso que el barranco no sea posible realizarlo por cuestiones de caudal o meteorología la alternativa ser</w:t>
      </w:r>
      <w:r w:rsidR="00437061">
        <w:t>ía</w:t>
      </w:r>
      <w:r>
        <w:t xml:space="preserve"> la visita del Parque Faunístico de los Pirineos de La </w:t>
      </w:r>
      <w:proofErr w:type="spellStart"/>
      <w:r>
        <w:t>Cuniacha</w:t>
      </w:r>
      <w:proofErr w:type="spellEnd"/>
      <w:r>
        <w:t xml:space="preserve"> sin que ello repercuta en el coste total de la salida.</w:t>
      </w:r>
    </w:p>
    <w:p w:rsidR="00C87417" w:rsidRPr="00BB4629" w:rsidRDefault="00C87417" w:rsidP="00C87417">
      <w:pPr>
        <w:pStyle w:val="Copiadelfolleto"/>
      </w:pPr>
    </w:p>
    <w:p w:rsidR="00705050" w:rsidRPr="00BB4629" w:rsidRDefault="0007014C">
      <w:pPr>
        <w:pStyle w:val="Encabezadodeseccin2"/>
      </w:pPr>
      <w:r>
        <w:rPr>
          <w:noProof/>
        </w:rPr>
        <w:pict>
          <v:shape id="_x0000_s1034" type="#_x0000_t202" style="position:absolute;margin-left:33.75pt;margin-top:173.15pt;width:153pt;height:110.55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" strokecolor="white [3212]">
            <v:textbox style="mso-fit-shape-to-text:t">
              <w:txbxContent>
                <w:p w:rsidR="0087763A" w:rsidRPr="0087763A" w:rsidRDefault="0087763A" w:rsidP="0087763A">
                  <w:pPr>
                    <w:jc w:val="center"/>
                    <w:rPr>
                      <w:sz w:val="18"/>
                      <w:szCs w:val="18"/>
                    </w:rPr>
                  </w:pPr>
                  <w:r w:rsidRPr="0087763A">
                    <w:rPr>
                      <w:sz w:val="18"/>
                      <w:szCs w:val="18"/>
                    </w:rPr>
                    <w:t xml:space="preserve">Salto en el barranco del </w:t>
                  </w:r>
                  <w:proofErr w:type="spellStart"/>
                  <w:r w:rsidRPr="0087763A">
                    <w:rPr>
                      <w:sz w:val="18"/>
                      <w:szCs w:val="18"/>
                    </w:rPr>
                    <w:t>Gorgol</w:t>
                  </w:r>
                  <w:proofErr w:type="spellEnd"/>
                </w:p>
              </w:txbxContent>
            </v:textbox>
          </v:shape>
        </w:pict>
      </w:r>
      <w:r w:rsidR="00C87417">
        <w:rPr>
          <w:noProof/>
        </w:rPr>
        <w:drawing>
          <wp:inline distT="0" distB="0" distL="0" distR="0">
            <wp:extent cx="2743200" cy="2057400"/>
            <wp:effectExtent l="0" t="0" r="0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67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5050" w:rsidRPr="00BB4629" w:rsidSect="00705050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Listadefolleto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5004"/>
  <w:defaultTabStop w:val="720"/>
  <w:hyphenationZone w:val="425"/>
  <w:drawingGridHorizontalSpacing w:val="110"/>
  <w:displayHorizontalDrawingGridEvery w:val="2"/>
  <w:characterSpacingControl w:val="doNotCompress"/>
  <w:compat>
    <w:useFELayout/>
  </w:compat>
  <w:rsids>
    <w:rsidRoot w:val="000E1EA5"/>
    <w:rsid w:val="0007014C"/>
    <w:rsid w:val="000E1EA5"/>
    <w:rsid w:val="003E5A7E"/>
    <w:rsid w:val="00437061"/>
    <w:rsid w:val="004765E0"/>
    <w:rsid w:val="00501EF2"/>
    <w:rsid w:val="00517C5C"/>
    <w:rsid w:val="00557479"/>
    <w:rsid w:val="005D5D5B"/>
    <w:rsid w:val="00705050"/>
    <w:rsid w:val="00751A3A"/>
    <w:rsid w:val="007E5522"/>
    <w:rsid w:val="0087763A"/>
    <w:rsid w:val="00A61D9A"/>
    <w:rsid w:val="00B222BA"/>
    <w:rsid w:val="00BB4629"/>
    <w:rsid w:val="00C4231C"/>
    <w:rsid w:val="00C87417"/>
    <w:rsid w:val="00D62B21"/>
    <w:rsid w:val="00EF49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  <w:rsid w:val="000701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delfolleto">
    <w:name w:val="Título del folleto"/>
    <w:basedOn w:val="Normal"/>
    <w:qFormat/>
    <w:rsid w:val="00705050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705050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Ttulo1">
    <w:name w:val="Título1"/>
    <w:basedOn w:val="Normal"/>
    <w:link w:val="Carcterdettulo"/>
    <w:uiPriority w:val="4"/>
    <w:semiHidden/>
    <w:unhideWhenUsed/>
    <w:qFormat/>
    <w:rsid w:val="00705050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Carcterdettulo">
    <w:name w:val="Carácter de título"/>
    <w:basedOn w:val="Fuentedeprrafopredeter"/>
    <w:link w:val="Ttulo1"/>
    <w:uiPriority w:val="4"/>
    <w:semiHidden/>
    <w:rsid w:val="00705050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customStyle="1" w:styleId="leyenda">
    <w:name w:val="leyenda"/>
    <w:basedOn w:val="Normal"/>
    <w:next w:val="Normal"/>
    <w:uiPriority w:val="35"/>
    <w:semiHidden/>
    <w:unhideWhenUsed/>
    <w:qFormat/>
    <w:rsid w:val="0070505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Globodetexto">
    <w:name w:val="Globo de texto"/>
    <w:basedOn w:val="Normal"/>
    <w:link w:val="Carcterdeglobodetexto"/>
    <w:uiPriority w:val="99"/>
    <w:semiHidden/>
    <w:unhideWhenUsed/>
    <w:rsid w:val="0070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arcterdeglobodetexto">
    <w:name w:val="Carácter de globo de texto"/>
    <w:basedOn w:val="Fuentedeprrafopredeter"/>
    <w:link w:val="Globodetexto"/>
    <w:uiPriority w:val="99"/>
    <w:semiHidden/>
    <w:rsid w:val="00705050"/>
    <w:rPr>
      <w:rFonts w:ascii="Tahoma" w:hAnsi="Tahoma" w:cs="Tahoma"/>
      <w:sz w:val="16"/>
      <w:szCs w:val="16"/>
    </w:rPr>
  </w:style>
  <w:style w:type="paragraph" w:customStyle="1" w:styleId="Subttulodefolleto">
    <w:name w:val="Subtítulo de folleto"/>
    <w:basedOn w:val="Normal"/>
    <w:qFormat/>
    <w:rsid w:val="00705050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Subttulodefolleto2">
    <w:name w:val="Subtítulo de folleto 2"/>
    <w:basedOn w:val="Normal"/>
    <w:qFormat/>
    <w:rsid w:val="00705050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Encabezadodeseccin2">
    <w:name w:val="Encabezado de sección 2"/>
    <w:basedOn w:val="Normal"/>
    <w:qFormat/>
    <w:rsid w:val="00705050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Copiadelfolleto">
    <w:name w:val="Copia del folleto"/>
    <w:basedOn w:val="Normal"/>
    <w:qFormat/>
    <w:rsid w:val="00705050"/>
    <w:pPr>
      <w:spacing w:after="120" w:line="300" w:lineRule="auto"/>
    </w:pPr>
    <w:rPr>
      <w:sz w:val="18"/>
    </w:rPr>
  </w:style>
  <w:style w:type="paragraph" w:customStyle="1" w:styleId="Encabezadodeseccin1">
    <w:name w:val="Encabezado de sección 1"/>
    <w:basedOn w:val="Encabezadodeseccin2"/>
    <w:qFormat/>
    <w:rsid w:val="00705050"/>
    <w:rPr>
      <w:sz w:val="28"/>
    </w:rPr>
  </w:style>
  <w:style w:type="paragraph" w:customStyle="1" w:styleId="Ttulo2">
    <w:name w:val="Título2"/>
    <w:basedOn w:val="Normal"/>
    <w:qFormat/>
    <w:rsid w:val="00705050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Ttulodelfolleto0">
    <w:name w:val="Título del folleto"/>
    <w:basedOn w:val="Normal"/>
    <w:qFormat/>
    <w:rsid w:val="00705050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Informacindecontacto">
    <w:name w:val="Información de contacto"/>
    <w:basedOn w:val="Normal"/>
    <w:qFormat/>
    <w:rsid w:val="00705050"/>
    <w:pPr>
      <w:spacing w:after="0"/>
    </w:pPr>
    <w:rPr>
      <w:color w:val="4F81BD" w:themeColor="accent1"/>
      <w:sz w:val="18"/>
    </w:rPr>
  </w:style>
  <w:style w:type="paragraph" w:customStyle="1" w:styleId="Encabezadodelainformacindecontacto">
    <w:name w:val="Encabezado de la información de contacto"/>
    <w:basedOn w:val="Normal"/>
    <w:qFormat/>
    <w:rsid w:val="00705050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DireccindelsitioWeb">
    <w:name w:val="Dirección del sitio Web"/>
    <w:basedOn w:val="Normal"/>
    <w:qFormat/>
    <w:rsid w:val="00705050"/>
    <w:pPr>
      <w:spacing w:before="240" w:after="80"/>
    </w:pPr>
    <w:rPr>
      <w:color w:val="4F81BD" w:themeColor="accent1"/>
    </w:rPr>
  </w:style>
  <w:style w:type="paragraph" w:customStyle="1" w:styleId="Listadefolletos">
    <w:name w:val="Lista de folletos"/>
    <w:basedOn w:val="Copiadelfolleto"/>
    <w:qFormat/>
    <w:rsid w:val="00705050"/>
    <w:pPr>
      <w:numPr>
        <w:numId w:val="1"/>
      </w:numPr>
    </w:pPr>
  </w:style>
  <w:style w:type="paragraph" w:customStyle="1" w:styleId="D3698C1BF2294BD59E4F83170C820D561">
    <w:name w:val="D3698C1BF2294BD59E4F83170C820D561"/>
    <w:rsid w:val="00705050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705050"/>
    <w:pPr>
      <w:spacing w:before="240" w:after="80"/>
    </w:pPr>
    <w:rPr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D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delfolleto">
    <w:name w:val="Título del folleto"/>
    <w:basedOn w:val="Normal"/>
    <w:qFormat/>
    <w:rsid w:val="00705050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705050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Ttulo1">
    <w:name w:val="Título1"/>
    <w:basedOn w:val="Normal"/>
    <w:link w:val="Carcterdettulo"/>
    <w:uiPriority w:val="4"/>
    <w:semiHidden/>
    <w:unhideWhenUsed/>
    <w:qFormat/>
    <w:rsid w:val="00705050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Carcterdettulo">
    <w:name w:val="Carácter de título"/>
    <w:basedOn w:val="Fuentedeprrafopredeter"/>
    <w:link w:val="Ttulo1"/>
    <w:uiPriority w:val="4"/>
    <w:semiHidden/>
    <w:rsid w:val="00705050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customStyle="1" w:styleId="leyenda">
    <w:name w:val="leyenda"/>
    <w:basedOn w:val="Normal"/>
    <w:next w:val="Normal"/>
    <w:uiPriority w:val="35"/>
    <w:semiHidden/>
    <w:unhideWhenUsed/>
    <w:qFormat/>
    <w:rsid w:val="0070505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Globodetexto">
    <w:name w:val="Globo de texto"/>
    <w:basedOn w:val="Normal"/>
    <w:link w:val="Carcterdeglobodetexto"/>
    <w:uiPriority w:val="99"/>
    <w:semiHidden/>
    <w:unhideWhenUsed/>
    <w:rsid w:val="00705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arcterdeglobodetexto">
    <w:name w:val="Carácter de globo de texto"/>
    <w:basedOn w:val="Fuentedeprrafopredeter"/>
    <w:link w:val="Globodetexto"/>
    <w:uiPriority w:val="99"/>
    <w:semiHidden/>
    <w:rsid w:val="00705050"/>
    <w:rPr>
      <w:rFonts w:ascii="Tahoma" w:hAnsi="Tahoma" w:cs="Tahoma"/>
      <w:sz w:val="16"/>
      <w:szCs w:val="16"/>
    </w:rPr>
  </w:style>
  <w:style w:type="paragraph" w:customStyle="1" w:styleId="Subttulodefolleto">
    <w:name w:val="Subtítulo de folleto"/>
    <w:basedOn w:val="Normal"/>
    <w:qFormat/>
    <w:rsid w:val="00705050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Subttulodefolleto2">
    <w:name w:val="Subtítulo de folleto 2"/>
    <w:basedOn w:val="Normal"/>
    <w:qFormat/>
    <w:rsid w:val="00705050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Encabezadodeseccin2">
    <w:name w:val="Encabezado de sección 2"/>
    <w:basedOn w:val="Normal"/>
    <w:qFormat/>
    <w:rsid w:val="00705050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Copiadelfolleto">
    <w:name w:val="Copia del folleto"/>
    <w:basedOn w:val="Normal"/>
    <w:qFormat/>
    <w:rsid w:val="00705050"/>
    <w:pPr>
      <w:spacing w:after="120" w:line="300" w:lineRule="auto"/>
    </w:pPr>
    <w:rPr>
      <w:sz w:val="18"/>
    </w:rPr>
  </w:style>
  <w:style w:type="paragraph" w:customStyle="1" w:styleId="Encabezadodeseccin1">
    <w:name w:val="Encabezado de sección 1"/>
    <w:basedOn w:val="Encabezadodeseccin2"/>
    <w:qFormat/>
    <w:rsid w:val="00705050"/>
    <w:rPr>
      <w:sz w:val="28"/>
    </w:rPr>
  </w:style>
  <w:style w:type="paragraph" w:customStyle="1" w:styleId="Ttulo2">
    <w:name w:val="Título2"/>
    <w:basedOn w:val="Normal"/>
    <w:qFormat/>
    <w:rsid w:val="00705050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Ttulodelfolleto0">
    <w:name w:val="Título del folleto"/>
    <w:basedOn w:val="Normal"/>
    <w:qFormat/>
    <w:rsid w:val="00705050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Informacindecontacto">
    <w:name w:val="Información de contacto"/>
    <w:basedOn w:val="Normal"/>
    <w:qFormat/>
    <w:rsid w:val="00705050"/>
    <w:pPr>
      <w:spacing w:after="0"/>
    </w:pPr>
    <w:rPr>
      <w:color w:val="4F81BD" w:themeColor="accent1"/>
      <w:sz w:val="18"/>
    </w:rPr>
  </w:style>
  <w:style w:type="paragraph" w:customStyle="1" w:styleId="Encabezadodelainformacindecontacto">
    <w:name w:val="Encabezado de la información de contacto"/>
    <w:basedOn w:val="Normal"/>
    <w:qFormat/>
    <w:rsid w:val="00705050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DireccindelsitioWeb">
    <w:name w:val="Dirección del sitio Web"/>
    <w:basedOn w:val="Normal"/>
    <w:qFormat/>
    <w:rsid w:val="00705050"/>
    <w:pPr>
      <w:spacing w:before="240" w:after="80"/>
    </w:pPr>
    <w:rPr>
      <w:color w:val="4F81BD" w:themeColor="accent1"/>
    </w:rPr>
  </w:style>
  <w:style w:type="paragraph" w:customStyle="1" w:styleId="Listadefolletos">
    <w:name w:val="Lista de folletos"/>
    <w:basedOn w:val="Copiadelfolleto"/>
    <w:qFormat/>
    <w:rsid w:val="00705050"/>
    <w:pPr>
      <w:numPr>
        <w:numId w:val="1"/>
      </w:numPr>
    </w:pPr>
  </w:style>
  <w:style w:type="paragraph" w:customStyle="1" w:styleId="D3698C1BF2294BD59E4F83170C820D561">
    <w:name w:val="D3698C1BF2294BD59E4F83170C820D561"/>
    <w:rsid w:val="00705050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705050"/>
    <w:pPr>
      <w:spacing w:before="240" w:after="80"/>
    </w:pPr>
    <w:rPr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1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1D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jpeg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my\AppData\Roaming\Microsoft\Plantilla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1998EFEC05C46B1BDB4C68341849C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5E967-2CAE-4E5F-8F0F-11DF8BC02D2C}"/>
      </w:docPartPr>
      <w:docPartBody>
        <w:p w:rsidR="00DF3D20" w:rsidRDefault="00F72557">
          <w:pPr>
            <w:pStyle w:val="01998EFEC05C46B1BDB4C68341849C08"/>
          </w:pPr>
          <w:r>
            <w:t>[Adventure Works]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Listadefolleto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72557"/>
    <w:rsid w:val="00DF3D20"/>
    <w:rsid w:val="00F72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D2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EB814B470934D77B3D59FD564975119">
    <w:name w:val="8EB814B470934D77B3D59FD564975119"/>
    <w:rsid w:val="00DF3D20"/>
  </w:style>
  <w:style w:type="paragraph" w:customStyle="1" w:styleId="Copiadelfolleto">
    <w:name w:val="Copia del folleto"/>
    <w:basedOn w:val="Normal"/>
    <w:qFormat/>
    <w:rsid w:val="00DF3D20"/>
    <w:pPr>
      <w:spacing w:after="120" w:line="300" w:lineRule="auto"/>
    </w:pPr>
    <w:rPr>
      <w:rFonts w:eastAsiaTheme="minorHAnsi"/>
      <w:sz w:val="18"/>
      <w:lang w:val="en-IE" w:eastAsia="en-IE"/>
    </w:rPr>
  </w:style>
  <w:style w:type="paragraph" w:customStyle="1" w:styleId="C4EC4E5E41E9432992F2B842EEBD4138">
    <w:name w:val="C4EC4E5E41E9432992F2B842EEBD4138"/>
    <w:rsid w:val="00DF3D20"/>
  </w:style>
  <w:style w:type="paragraph" w:customStyle="1" w:styleId="3148F65B40034C088B649DAD34FB7541">
    <w:name w:val="3148F65B40034C088B649DAD34FB7541"/>
    <w:rsid w:val="00DF3D20"/>
  </w:style>
  <w:style w:type="paragraph" w:customStyle="1" w:styleId="040D29651427413B853B20E4079183AA">
    <w:name w:val="040D29651427413B853B20E4079183AA"/>
    <w:rsid w:val="00DF3D20"/>
  </w:style>
  <w:style w:type="paragraph" w:customStyle="1" w:styleId="82CB4CD3CD224249B9DD196070F56E2B">
    <w:name w:val="82CB4CD3CD224249B9DD196070F56E2B"/>
    <w:rsid w:val="00DF3D20"/>
  </w:style>
  <w:style w:type="paragraph" w:customStyle="1" w:styleId="66C39954C4B34711A786CDEB8C9F15C5">
    <w:name w:val="66C39954C4B34711A786CDEB8C9F15C5"/>
    <w:rsid w:val="00DF3D20"/>
  </w:style>
  <w:style w:type="paragraph" w:customStyle="1" w:styleId="3ADF60D2CDC34AF09ADCB67FBCC374AB">
    <w:name w:val="3ADF60D2CDC34AF09ADCB67FBCC374AB"/>
    <w:rsid w:val="00DF3D20"/>
  </w:style>
  <w:style w:type="paragraph" w:customStyle="1" w:styleId="19AB0BE783174F57B42389A9AB7D8129">
    <w:name w:val="19AB0BE783174F57B42389A9AB7D8129"/>
    <w:rsid w:val="00DF3D20"/>
  </w:style>
  <w:style w:type="paragraph" w:customStyle="1" w:styleId="048BCE6F91C14538875A05BF4A8606B8">
    <w:name w:val="048BCE6F91C14538875A05BF4A8606B8"/>
    <w:rsid w:val="00DF3D20"/>
  </w:style>
  <w:style w:type="paragraph" w:customStyle="1" w:styleId="55E9482D07734C2A91234DDA227B1857">
    <w:name w:val="55E9482D07734C2A91234DDA227B1857"/>
    <w:rsid w:val="00DF3D20"/>
  </w:style>
  <w:style w:type="paragraph" w:customStyle="1" w:styleId="1BFC3D3F9C4D40F8BC931B4C9BC0CFBE">
    <w:name w:val="1BFC3D3F9C4D40F8BC931B4C9BC0CFBE"/>
    <w:rsid w:val="00DF3D20"/>
  </w:style>
  <w:style w:type="paragraph" w:customStyle="1" w:styleId="A544ACE4CCDC4F6BAC4270EF8FDF8140">
    <w:name w:val="A544ACE4CCDC4F6BAC4270EF8FDF8140"/>
    <w:rsid w:val="00DF3D20"/>
  </w:style>
  <w:style w:type="paragraph" w:customStyle="1" w:styleId="A7DDB34537CE4BFFADB27726DA408914">
    <w:name w:val="A7DDB34537CE4BFFADB27726DA408914"/>
    <w:rsid w:val="00DF3D20"/>
  </w:style>
  <w:style w:type="paragraph" w:customStyle="1" w:styleId="38F6242360314889AF9938918FBA2559">
    <w:name w:val="38F6242360314889AF9938918FBA2559"/>
    <w:rsid w:val="00DF3D20"/>
  </w:style>
  <w:style w:type="paragraph" w:customStyle="1" w:styleId="9AB2D527B2624E1584A2BCA5BF7435D8">
    <w:name w:val="9AB2D527B2624E1584A2BCA5BF7435D8"/>
    <w:rsid w:val="00DF3D20"/>
  </w:style>
  <w:style w:type="paragraph" w:customStyle="1" w:styleId="01998EFEC05C46B1BDB4C68341849C08">
    <w:name w:val="01998EFEC05C46B1BDB4C68341849C08"/>
    <w:rsid w:val="00DF3D20"/>
  </w:style>
  <w:style w:type="paragraph" w:customStyle="1" w:styleId="698B56A136644591995F4831CFA2A70E">
    <w:name w:val="698B56A136644591995F4831CFA2A70E"/>
    <w:rsid w:val="00DF3D20"/>
  </w:style>
  <w:style w:type="paragraph" w:customStyle="1" w:styleId="A121B3E5C7F44DE8AEF0596C060B9BC0">
    <w:name w:val="A121B3E5C7F44DE8AEF0596C060B9BC0"/>
    <w:rsid w:val="00DF3D20"/>
  </w:style>
  <w:style w:type="paragraph" w:customStyle="1" w:styleId="10541BCCD61346A19DC6F923AA96F8D4">
    <w:name w:val="10541BCCD61346A19DC6F923AA96F8D4"/>
    <w:rsid w:val="00DF3D20"/>
  </w:style>
  <w:style w:type="paragraph" w:customStyle="1" w:styleId="E83F050FEC9D4D98B8302090B49F8427">
    <w:name w:val="E83F050FEC9D4D98B8302090B49F8427"/>
    <w:rsid w:val="00DF3D20"/>
  </w:style>
  <w:style w:type="paragraph" w:customStyle="1" w:styleId="B8D522E6D28D49C2BD6518EA7FCD9C4C">
    <w:name w:val="B8D522E6D28D49C2BD6518EA7FCD9C4C"/>
    <w:rsid w:val="00DF3D20"/>
  </w:style>
  <w:style w:type="paragraph" w:customStyle="1" w:styleId="C2254F6F95A343D289DD4058DAB0C3D6">
    <w:name w:val="C2254F6F95A343D289DD4058DAB0C3D6"/>
    <w:rsid w:val="00DF3D20"/>
  </w:style>
  <w:style w:type="paragraph" w:customStyle="1" w:styleId="Subttulodefolleto2">
    <w:name w:val="Subtítulo de folleto 2"/>
    <w:basedOn w:val="Normal"/>
    <w:qFormat/>
    <w:rsid w:val="00DF3D20"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  <w:lang w:val="en-IE" w:eastAsia="en-IE"/>
    </w:rPr>
  </w:style>
  <w:style w:type="paragraph" w:customStyle="1" w:styleId="31C20AFEB46243E2B556AF7F0BE276C4">
    <w:name w:val="31C20AFEB46243E2B556AF7F0BE276C4"/>
    <w:rsid w:val="00DF3D20"/>
  </w:style>
  <w:style w:type="paragraph" w:customStyle="1" w:styleId="EAE90DB37437451087241F4F594388D5">
    <w:name w:val="EAE90DB37437451087241F4F594388D5"/>
    <w:rsid w:val="00DF3D20"/>
  </w:style>
  <w:style w:type="paragraph" w:customStyle="1" w:styleId="BABA129CA6A240B0B65904EB354FD66E">
    <w:name w:val="BABA129CA6A240B0B65904EB354FD66E"/>
    <w:rsid w:val="00DF3D20"/>
  </w:style>
  <w:style w:type="paragraph" w:customStyle="1" w:styleId="Listadefolletos">
    <w:name w:val="Lista de folletos"/>
    <w:basedOn w:val="Normal"/>
    <w:qFormat/>
    <w:rsid w:val="00DF3D20"/>
    <w:pPr>
      <w:numPr>
        <w:numId w:val="1"/>
      </w:numPr>
      <w:spacing w:after="120" w:line="300" w:lineRule="auto"/>
    </w:pPr>
    <w:rPr>
      <w:rFonts w:eastAsiaTheme="minorHAnsi"/>
      <w:sz w:val="18"/>
      <w:lang w:val="en-IE" w:eastAsia="en-IE"/>
    </w:rPr>
  </w:style>
  <w:style w:type="paragraph" w:customStyle="1" w:styleId="388D87E1EF4941AD9B6D156E2096E05B">
    <w:name w:val="388D87E1EF4941AD9B6D156E2096E05B"/>
    <w:rsid w:val="00DF3D20"/>
  </w:style>
  <w:style w:type="paragraph" w:customStyle="1" w:styleId="8E685BE51BF740038051CC05F537C000">
    <w:name w:val="8E685BE51BF740038051CC05F537C000"/>
    <w:rsid w:val="00DF3D20"/>
  </w:style>
  <w:style w:type="paragraph" w:customStyle="1" w:styleId="F2498B2932704ACDADFDD2D7371BD18B">
    <w:name w:val="F2498B2932704ACDADFDD2D7371BD18B"/>
    <w:rsid w:val="00DF3D20"/>
  </w:style>
  <w:style w:type="paragraph" w:customStyle="1" w:styleId="9AC93ABA39844834A4435D8724B1D855">
    <w:name w:val="9AC93ABA39844834A4435D8724B1D855"/>
    <w:rsid w:val="00DF3D20"/>
  </w:style>
  <w:style w:type="paragraph" w:customStyle="1" w:styleId="EEE315F86A044090B0CC3B40CCCB81B2">
    <w:name w:val="EEE315F86A044090B0CC3B40CCCB81B2"/>
    <w:rsid w:val="00DF3D2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>SIES Bajo Cinca Mequinenza</CompanyAddress>
  <CompanyPhone>974 46 50 73</CompanyPhone>
  <CompanyFax>educandoelfisico@gmail.com</CompanyFax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95A0C693CEB341887D38A4A2B58B45040072C752107C5A7B47AA91A1EE638E6F1F" ma:contentTypeVersion="28" ma:contentTypeDescription="Create a new document." ma:contentTypeScope="" ma:versionID="5eea76452d7eb073b41e4ecbec7235c0"/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5.xml><?xml version="1.0" encoding="utf-8"?>
<b:Sources xmlns:b="http://schemas.openxmlformats.org/officeDocument/2006/bibliography" xmlns="http://schemas.openxmlformats.org/officeDocument/2006/bibliography" SelectedStyle="\APA.XSL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581394-1777-45FF-8A38-F6E2181BD4A3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3.xml><?xml version="1.0" encoding="utf-8"?>
<ds:datastoreItem xmlns:ds="http://schemas.openxmlformats.org/officeDocument/2006/customXml" ds:itemID="{CBDEC0F6-187A-4394-B805-5CAD912605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E402B0-0546-4313-9BF4-3F6A5D3C36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4B5833F-D495-4852-AFDD-E723B74E4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69</TotalTime>
  <Pages>2</Pages>
  <Words>205</Words>
  <Characters>1129</Characters>
  <Application>Microsoft Office Word</Application>
  <DocSecurity>0</DocSecurity>
  <Lines>9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    [Personalizar este folleto]</vt:lpstr>
      <vt:lpstr>    [Uso de los saltos]</vt:lpstr>
      <vt:lpstr>    [Uso del espaciado]</vt:lpstr>
      <vt:lpstr>    [Sugerencias adicionales para el folleto]</vt:lpstr>
      <vt:lpstr>    [Personalizar este folleto]</vt:lpstr>
      <vt:lpstr>    [Uso del espaciado]</vt:lpstr>
      <vt:lpstr>    [Usar gráficos para que los objetivos se vean claramente]</vt:lpstr>
      <vt:lpstr>    [Uso de los saltos]</vt:lpstr>
    </vt:vector>
  </TitlesOfParts>
  <Company>Organiza Departamentos de Ingles y Educación Física (Ana Abad y Tomás Gracia)</Company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Tommy</cp:lastModifiedBy>
  <cp:revision>4</cp:revision>
  <cp:lastPrinted>2011-03-26T12:52:00Z</cp:lastPrinted>
  <dcterms:created xsi:type="dcterms:W3CDTF">2011-03-26T11:51:00Z</dcterms:created>
  <dcterms:modified xsi:type="dcterms:W3CDTF">2011-03-29T08:27:00Z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